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967" w:rsidRPr="00116552" w:rsidRDefault="00EF3967">
      <w:pPr>
        <w:rPr>
          <w:b/>
          <w:sz w:val="28"/>
          <w:szCs w:val="28"/>
        </w:rPr>
      </w:pPr>
      <w:r w:rsidRPr="00116552">
        <w:rPr>
          <w:b/>
          <w:sz w:val="28"/>
          <w:szCs w:val="28"/>
        </w:rPr>
        <w:t>LEBENSLAUF</w:t>
      </w:r>
    </w:p>
    <w:p w:rsidR="00EF3967" w:rsidRDefault="006C425B">
      <w:r>
        <w:rPr>
          <w:b/>
          <w:noProof/>
          <w:sz w:val="28"/>
          <w:szCs w:val="28"/>
        </w:rPr>
        <w:drawing>
          <wp:inline distT="0" distB="0" distL="0" distR="0">
            <wp:extent cx="2029443" cy="1449603"/>
            <wp:effectExtent l="19050" t="0" r="8907" b="0"/>
            <wp:docPr id="4" name="Picture 0" descr="10606557_10201699762294073_8092961982813353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06557_10201699762294073_809296198281335344_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487" cy="144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2869"/>
        <w:gridCol w:w="6537"/>
      </w:tblGrid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6C425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Persönliche Daten</w:t>
            </w:r>
          </w:p>
        </w:tc>
      </w:tr>
      <w:tr w:rsidR="00116552" w:rsidRPr="00EF3967" w:rsidTr="00116552">
        <w:trPr>
          <w:tblCellSpacing w:w="0" w:type="dxa"/>
        </w:trPr>
        <w:tc>
          <w:tcPr>
            <w:tcW w:w="2869" w:type="dxa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Name: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6C425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Drasko Madzarevic</w:t>
            </w:r>
          </w:p>
        </w:tc>
      </w:tr>
      <w:tr w:rsidR="00116552" w:rsidRPr="001966D7" w:rsidTr="00EF3967">
        <w:trPr>
          <w:tblCellSpacing w:w="0" w:type="dxa"/>
        </w:trPr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Anschrift:</w:t>
            </w:r>
          </w:p>
        </w:tc>
        <w:tc>
          <w:tcPr>
            <w:tcW w:w="0" w:type="auto"/>
            <w:vAlign w:val="center"/>
            <w:hideMark/>
          </w:tcPr>
          <w:p w:rsidR="006B24F9" w:rsidRDefault="003B4918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Pestalozzistr. 10</w:t>
            </w:r>
          </w:p>
          <w:p w:rsidR="003B4918" w:rsidRDefault="003B4918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64560 Riedstadt</w:t>
            </w:r>
          </w:p>
          <w:p w:rsidR="00C70AE3" w:rsidRDefault="006B24F9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Deutschland</w:t>
            </w:r>
            <w:r w:rsidR="00EF3967"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  <w:t xml:space="preserve">Telefon: </w:t>
            </w:r>
            <w:r w:rsidR="00C70AE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06158 185 85 28</w:t>
            </w:r>
          </w:p>
          <w:p w:rsidR="00EF3967" w:rsidRDefault="00C70AE3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Handy: </w:t>
            </w:r>
            <w:r w:rsidR="006B24F9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0176 806 72 040</w:t>
            </w:r>
          </w:p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E-Mail: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draskomadzarevic@</w:t>
            </w:r>
            <w:r w:rsidR="005F10A8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t-online.de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</w:p>
          <w:p w:rsidR="009F594E" w:rsidRPr="00EF3967" w:rsidRDefault="009F594E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116552" w:rsidRPr="006B24F9" w:rsidTr="00EF3967">
        <w:trPr>
          <w:tblCellSpacing w:w="0" w:type="dxa"/>
        </w:trPr>
        <w:tc>
          <w:tcPr>
            <w:tcW w:w="0" w:type="auto"/>
            <w:noWrap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Geburtsdatum und -ort: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6B24F9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30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.06.19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66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in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Banja Luka</w:t>
            </w:r>
          </w:p>
        </w:tc>
      </w:tr>
      <w:tr w:rsidR="00116552" w:rsidRPr="006B24F9" w:rsidTr="00EF3967">
        <w:trPr>
          <w:tblCellSpacing w:w="0" w:type="dxa"/>
        </w:trPr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Staatsangehörigkeit: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kroatisch</w:t>
            </w: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Familienstand: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ledig</w:t>
            </w: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D02DB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Schulische</w:t>
            </w:r>
            <w:r w:rsidR="00D02DB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 xml:space="preserve">/Berufliche </w:t>
            </w: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Ausbildung</w:t>
            </w:r>
          </w:p>
        </w:tc>
      </w:tr>
      <w:tr w:rsidR="00116552" w:rsidRPr="001966D7" w:rsidTr="00EF3967">
        <w:trPr>
          <w:tblCellSpacing w:w="0" w:type="dxa"/>
        </w:trPr>
        <w:tc>
          <w:tcPr>
            <w:tcW w:w="0" w:type="auto"/>
            <w:hideMark/>
          </w:tcPr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8350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9/1981 - 5/1985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D02DB7" w:rsidRDefault="00D02DB7" w:rsidP="00D02DB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8350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6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 w:rsidR="008350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2002-5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/2003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D02DB7" w:rsidRPr="00D02DB7" w:rsidRDefault="00D02DB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0" w:type="auto"/>
            <w:hideMark/>
          </w:tcPr>
          <w:p w:rsidR="00EF3967" w:rsidRDefault="00F2209F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Fach</w:t>
            </w:r>
            <w:r w:rsidR="00AE71AA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schule (informatik)</w:t>
            </w:r>
            <w:r w:rsidR="00D02DB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Banja </w:t>
            </w:r>
            <w:r w:rsidR="0006073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Luka</w:t>
            </w:r>
          </w:p>
          <w:p w:rsidR="00EF3967" w:rsidRPr="00EF3967" w:rsidRDefault="00D02DB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</w:t>
            </w:r>
            <w:r w:rsidR="0006073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erufsschule Siroki Brijeg</w:t>
            </w:r>
            <w:r w:rsidR="006B24F9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(Berufskraftf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ahrer</w:t>
            </w:r>
            <w:r w:rsid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)</w:t>
            </w:r>
            <w:r w:rsid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noWrap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Beruflicher Werdegang</w:t>
            </w:r>
          </w:p>
        </w:tc>
      </w:tr>
      <w:tr w:rsidR="00116552" w:rsidRPr="0027602D" w:rsidTr="00EF3967">
        <w:trPr>
          <w:tblCellSpacing w:w="0" w:type="dxa"/>
        </w:trPr>
        <w:tc>
          <w:tcPr>
            <w:tcW w:w="0" w:type="auto"/>
            <w:hideMark/>
          </w:tcPr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00074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06.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06</w:t>
            </w:r>
            <w:r w:rsidR="0000074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.1988-</w:t>
            </w:r>
            <w:r w:rsidR="006F280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28</w:t>
            </w:r>
            <w:r w:rsidR="0000074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.06.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1991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08.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01</w:t>
            </w:r>
            <w:r w:rsidR="0000074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</w:t>
            </w:r>
            <w:r w:rsidR="003339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1996-31.05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2002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3339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03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06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</w:t>
            </w:r>
            <w:r w:rsidR="00943F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2002-</w:t>
            </w:r>
            <w:r w:rsidR="003339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31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.08.</w:t>
            </w:r>
            <w:r w:rsidR="00943F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2013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4935D1" w:rsidRDefault="004935D1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lastRenderedPageBreak/>
              <w:t>[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02.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</w:t>
            </w:r>
            <w:r w:rsidR="007F00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9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</w:t>
            </w:r>
            <w:r w:rsidR="00943F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2013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-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15.10.</w:t>
            </w:r>
            <w:r w:rsidR="006B24F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2013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0C5ADA" w:rsidRDefault="00901B49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[21.10.2013-31.12.2014]</w:t>
            </w:r>
          </w:p>
          <w:p w:rsidR="000C5ADA" w:rsidRDefault="000C5ADA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  <w:p w:rsidR="0027602D" w:rsidRPr="00E65581" w:rsidRDefault="001966D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[05.01.2015-28.02.2017</w:t>
            </w:r>
            <w:r w:rsidR="00901B4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1966D7" w:rsidRDefault="001966D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[01.03.2015-28.02.2016]</w:t>
            </w:r>
          </w:p>
          <w:p w:rsidR="001966D7" w:rsidRDefault="001966D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  <w:p w:rsidR="001966D7" w:rsidRDefault="001966D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[01.03.2016-31.12.2016]</w:t>
            </w:r>
          </w:p>
          <w:p w:rsidR="00C76DCF" w:rsidRDefault="00C76DCF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  <w:p w:rsidR="00C76DCF" w:rsidRDefault="00C76DCF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[01.01.2017-09.03.2017]</w:t>
            </w:r>
          </w:p>
          <w:p w:rsidR="00DF1D74" w:rsidRDefault="00DF1D74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[20.03.2017-Heute]</w:t>
            </w:r>
          </w:p>
          <w:p w:rsidR="003F2688" w:rsidRDefault="003F2688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</w:p>
          <w:p w:rsidR="00A275A8" w:rsidRDefault="00A275A8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Auslandserfahrungen</w:t>
            </w:r>
          </w:p>
          <w:p w:rsidR="00EF3967" w:rsidRDefault="00EF3967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1165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Sprachkenntnisse</w:t>
            </w: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:rsidR="00FF55FF" w:rsidRDefault="00FF55FF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EDV-Kenntnisse</w:t>
            </w:r>
          </w:p>
          <w:p w:rsidR="00116552" w:rsidRPr="00EF3967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0" w:type="auto"/>
            <w:hideMark/>
          </w:tcPr>
          <w:p w:rsidR="00EF3967" w:rsidRDefault="007F0001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lastRenderedPageBreak/>
              <w:t>Avto Kocevje, Slowenien</w:t>
            </w:r>
            <w:r w:rsid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Fernfahrer</w:t>
            </w:r>
            <w:r w:rsidR="004935D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, Sattelzug, International Transport </w:t>
            </w:r>
          </w:p>
          <w:p w:rsidR="00EF3967" w:rsidRDefault="007F0001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Luiggi Tassinari, Italien, Fernfahrer</w:t>
            </w:r>
            <w:r w:rsidR="004935D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Sattelzug, International Kühltransport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Stoko-Commerce, Kroatien, Fer</w:t>
            </w:r>
            <w:r w:rsidR="00943F2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nfahrer</w:t>
            </w:r>
            <w:r w:rsidR="004935D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, </w:t>
            </w:r>
            <w:r w:rsidR="00673A80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Sattelzug und Tandem</w:t>
            </w:r>
            <w:r w:rsidR="004935D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International Kühltransport</w:t>
            </w:r>
          </w:p>
          <w:p w:rsidR="006B24F9" w:rsidRDefault="005764E6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lastRenderedPageBreak/>
              <w:t xml:space="preserve">Kusto Transporti, Kroatien, </w:t>
            </w:r>
            <w:r w:rsidR="00943F2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Fernfahrer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Sattelzug, International Transport</w:t>
            </w:r>
          </w:p>
          <w:p w:rsidR="00A275A8" w:rsidRDefault="006B24F9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Erich Löb Gmbh, Deutschland</w:t>
            </w:r>
            <w:r w:rsidR="005764E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, Fer</w:t>
            </w:r>
            <w:r w:rsidR="00673A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nfahrer, Hängerzug</w:t>
            </w:r>
            <w:r w:rsidR="005764E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, International Transport</w:t>
            </w:r>
          </w:p>
          <w:p w:rsidR="001966D7" w:rsidRDefault="001966D7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H.Kleider, Deutschland, Fernfahrer, Sattelzug, National Transport</w:t>
            </w:r>
          </w:p>
          <w:p w:rsidR="001966D7" w:rsidRDefault="001966D7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Hofmeister, Deutschland, Fernfahrer, Sattelzug, National und International Transport, Lieferverkehr</w:t>
            </w:r>
          </w:p>
          <w:p w:rsidR="0027602D" w:rsidRDefault="0027602D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Pabst Transport, Deutschland, Fernfahrer, Hängerzug, Sattelzug, Tandem, National und International Transport</w:t>
            </w:r>
          </w:p>
          <w:p w:rsidR="00C76DCF" w:rsidRDefault="00C76DCF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Spath, Deutschland, Fernfahrer, Sattelzug, National Kühltransporte</w:t>
            </w:r>
          </w:p>
          <w:p w:rsidR="003B4918" w:rsidRDefault="00C76DCF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="00DF1D7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Kirchner und Partner, Deutschland, Fernfahrer, Hängerzug mit Mietnahmestapler, National Transport.</w:t>
            </w:r>
          </w:p>
          <w:p w:rsidR="00DF1D74" w:rsidRDefault="00DF1D74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Sehr gute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Verkehrs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ken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n</w:t>
            </w:r>
            <w:r w:rsidR="00E655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tnisse</w:t>
            </w:r>
            <w:r w:rsidR="00C76DC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 in Westeurope</w:t>
            </w:r>
            <w:r w:rsidR="00E655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.</w:t>
            </w:r>
          </w:p>
          <w:p w:rsidR="00FF55FF" w:rsidRDefault="00FF55FF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Kroatisch (Muttersprache)</w:t>
            </w: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Deutsch (Grundkenntnisse)</w:t>
            </w: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Englisch (Grundkenntnisse)</w:t>
            </w: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Italienisch (Grundkenntnisse)</w:t>
            </w:r>
            <w:bookmarkStart w:id="0" w:name="_GoBack"/>
            <w:bookmarkEnd w:id="0"/>
          </w:p>
          <w:p w:rsidR="00FF55FF" w:rsidRDefault="00FF55FF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:rsidR="00EC78FB" w:rsidRDefault="00116552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Microsoft Office</w:t>
            </w:r>
            <w:r w:rsidR="00D02DB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Windows</w:t>
            </w:r>
          </w:p>
          <w:p w:rsidR="00116552" w:rsidRPr="00EF3967" w:rsidRDefault="00116552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27602D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27602D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C78FB" w:rsidRPr="00EF3967" w:rsidRDefault="00EC78FB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27602D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C78FB" w:rsidRPr="00EF3967" w:rsidRDefault="00EC78FB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27602D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116552" w:rsidRPr="001966D7" w:rsidTr="00EF3967">
        <w:trPr>
          <w:tblCellSpacing w:w="0" w:type="dxa"/>
        </w:trPr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Sonstiges</w:t>
            </w:r>
          </w:p>
        </w:tc>
        <w:tc>
          <w:tcPr>
            <w:tcW w:w="0" w:type="auto"/>
            <w:hideMark/>
          </w:tcPr>
          <w:p w:rsidR="00EF3967" w:rsidRPr="007176BE" w:rsidRDefault="007176BE" w:rsidP="007176B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Führerschein, Fahrkarte, ADR-Schein, Berufskraftfahrer-Qualifikations (Cod 95), Unbefristet Arbeitslaubnis.</w:t>
            </w:r>
          </w:p>
          <w:p w:rsidR="00116552" w:rsidRPr="00EF3967" w:rsidRDefault="00B721D1" w:rsidP="007176B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Erfahrung mit </w:t>
            </w:r>
            <w:r w:rsidR="007176BE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Sattelzug, G</w:t>
            </w:r>
            <w:r w:rsidR="00116552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liederzug</w:t>
            </w:r>
            <w:r w:rsidR="007176BE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und Hängerzug.</w:t>
            </w:r>
          </w:p>
        </w:tc>
      </w:tr>
      <w:tr w:rsidR="00EF3967" w:rsidRPr="001966D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noWrap/>
            <w:hideMark/>
          </w:tcPr>
          <w:p w:rsidR="00DF1D74" w:rsidRDefault="00DF1D74" w:rsidP="001A6B2B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</w:p>
          <w:p w:rsidR="00EF3967" w:rsidRPr="00EF3967" w:rsidRDefault="00783CE5" w:rsidP="001A6B2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Riedstadt</w:t>
            </w:r>
            <w:r w:rsidR="00E655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,18</w:t>
            </w:r>
            <w:r w:rsidR="00E518A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.07</w:t>
            </w:r>
            <w:r w:rsidR="00237BF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.20</w:t>
            </w:r>
            <w:r w:rsidR="00C957C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17</w:t>
            </w:r>
          </w:p>
        </w:tc>
        <w:tc>
          <w:tcPr>
            <w:tcW w:w="0" w:type="auto"/>
            <w:hideMark/>
          </w:tcPr>
          <w:p w:rsidR="00EF3967" w:rsidRPr="00EF3967" w:rsidRDefault="00EF3967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:rsidR="009E1CE3" w:rsidRDefault="009E1CE3" w:rsidP="00EF3967">
      <w:pPr>
        <w:rPr>
          <w:lang w:val="de-DE"/>
        </w:rPr>
      </w:pPr>
    </w:p>
    <w:p w:rsidR="00460731" w:rsidRPr="00EF3967" w:rsidRDefault="00460731" w:rsidP="00460731">
      <w:pPr>
        <w:rPr>
          <w:lang w:val="de-DE"/>
        </w:rPr>
      </w:pPr>
    </w:p>
    <w:sectPr w:rsidR="00460731" w:rsidRPr="00EF3967" w:rsidSect="00810CB9">
      <w:headerReference w:type="even" r:id="rId8"/>
      <w:headerReference w:type="default" r:id="rId9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C3A" w:rsidRDefault="00341C3A" w:rsidP="00460731">
      <w:pPr>
        <w:spacing w:after="0" w:line="240" w:lineRule="auto"/>
      </w:pPr>
      <w:r>
        <w:separator/>
      </w:r>
    </w:p>
  </w:endnote>
  <w:endnote w:type="continuationSeparator" w:id="0">
    <w:p w:rsidR="00341C3A" w:rsidRDefault="00341C3A" w:rsidP="0046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C3A" w:rsidRDefault="00341C3A" w:rsidP="00460731">
      <w:pPr>
        <w:spacing w:after="0" w:line="240" w:lineRule="auto"/>
      </w:pPr>
      <w:r>
        <w:separator/>
      </w:r>
    </w:p>
  </w:footnote>
  <w:footnote w:type="continuationSeparator" w:id="0">
    <w:p w:rsidR="00341C3A" w:rsidRDefault="00341C3A" w:rsidP="00460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09" w:rsidRDefault="00560F29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31" w:rsidRDefault="00F657CD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feld 473" o:spid="_x0000_s2050" type="#_x0000_t202" style="position:absolute;margin-left:0;margin-top:0;width:493.7pt;height:13.45pt;z-index:251660288;visibility:visible;mso-position-horizontal:left;mso-position-horizontal-relative:margin;mso-position-vertical:center;mso-position-vertical-relative:top-margin-area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" o:allowincell="f" filled="f" stroked="f">
          <v:textbox style="mso-fit-shape-to-text:t" inset=",0,,0">
            <w:txbxContent>
              <w:p w:rsidR="00460731" w:rsidRPr="00460731" w:rsidRDefault="00F657CD">
                <w:pPr>
                  <w:spacing w:after="0" w:line="240" w:lineRule="auto"/>
                  <w:rPr>
                    <w:sz w:val="18"/>
                    <w:szCs w:val="18"/>
                    <w:lang w:val="de-DE"/>
                  </w:rPr>
                </w:pPr>
                <w:sdt>
                  <w:sdtPr>
                    <w:rPr>
                      <w:sz w:val="18"/>
                      <w:szCs w:val="18"/>
                      <w:lang w:val="de-DE"/>
                    </w:rPr>
                    <w:alias w:val="Titel"/>
                    <w:id w:val="78679243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r w:rsidR="00C70AE3">
                      <w:rPr>
                        <w:sz w:val="18"/>
                        <w:szCs w:val="18"/>
                        <w:lang w:val="de-DE"/>
                      </w:rPr>
                      <w:t>Drasko Madzarevic - Pestalozzistr. 10 -</w:t>
                    </w:r>
                    <w:r w:rsidR="003B4918">
                      <w:rPr>
                        <w:sz w:val="18"/>
                        <w:szCs w:val="18"/>
                        <w:lang w:val="de-DE"/>
                      </w:rPr>
                      <w:t xml:space="preserve"> 64560 Rie</w:t>
                    </w:r>
                    <w:r w:rsidR="00C70AE3">
                      <w:rPr>
                        <w:sz w:val="18"/>
                        <w:szCs w:val="18"/>
                        <w:lang w:val="de-DE"/>
                      </w:rPr>
                      <w:t>dstadt - Hessen - Deutschland -</w:t>
                    </w:r>
                    <w:r w:rsidR="00D35E1F">
                      <w:rPr>
                        <w:sz w:val="18"/>
                        <w:szCs w:val="18"/>
                        <w:lang w:val="de-DE"/>
                      </w:rPr>
                      <w:t xml:space="preserve"> </w:t>
                    </w:r>
                    <w:r w:rsidR="00C70AE3">
                      <w:rPr>
                        <w:sz w:val="18"/>
                        <w:szCs w:val="18"/>
                        <w:lang w:val="de-DE"/>
                      </w:rPr>
                      <w:t xml:space="preserve">Telefon: 06158 185 85 28 - </w:t>
                    </w:r>
                    <w:r w:rsidR="00D35E1F">
                      <w:rPr>
                        <w:sz w:val="18"/>
                        <w:szCs w:val="18"/>
                        <w:lang w:val="de-DE"/>
                      </w:rPr>
                      <w:t>Handy</w:t>
                    </w:r>
                  </w:sdtContent>
                </w:sdt>
                <w:r w:rsidR="00D35E1F">
                  <w:rPr>
                    <w:sz w:val="18"/>
                    <w:szCs w:val="18"/>
                    <w:lang w:val="de-DE"/>
                  </w:rPr>
                  <w:t xml:space="preserve"> 0176 806 72 040 </w:t>
                </w:r>
                <w:r w:rsidR="00C70AE3">
                  <w:rPr>
                    <w:sz w:val="18"/>
                    <w:szCs w:val="18"/>
                    <w:lang w:val="de-DE"/>
                  </w:rPr>
                  <w:t xml:space="preserve">- </w:t>
                </w:r>
                <w:r w:rsidR="00D35E1F">
                  <w:rPr>
                    <w:sz w:val="18"/>
                    <w:szCs w:val="18"/>
                    <w:lang w:val="de-DE"/>
                  </w:rPr>
                  <w:t xml:space="preserve">Mail: </w:t>
                </w:r>
                <w:hyperlink r:id="rId1" w:history="1">
                  <w:r w:rsidR="00D35E1F" w:rsidRPr="008306A9">
                    <w:rPr>
                      <w:rStyle w:val="Hyperlink"/>
                      <w:sz w:val="18"/>
                      <w:szCs w:val="18"/>
                      <w:lang w:val="de-DE"/>
                    </w:rPr>
                    <w:t>draskomadzarevic@t-online.de</w:t>
                  </w:r>
                </w:hyperlink>
                <w:r w:rsidR="00D35E1F">
                  <w:rPr>
                    <w:sz w:val="18"/>
                    <w:szCs w:val="18"/>
                    <w:lang w:val="de-DE"/>
                  </w:rPr>
                  <w:t xml:space="preserve"> </w:t>
                </w:r>
              </w:p>
            </w:txbxContent>
          </v:textbox>
          <w10:wrap anchorx="margin" anchory="margin"/>
        </v:shape>
      </w:pict>
    </w:r>
    <w:r>
      <w:rPr>
        <w:noProof/>
      </w:rPr>
      <w:pict>
        <v:shape id="Textfeld 474" o:spid="_x0000_s2049" type="#_x0000_t202" style="position:absolute;margin-left:0;margin-top:0;width:1in;height:13.45pt;z-index:251659264;visibility:visible;mso-width-percent:1000;mso-position-horizontal:left;mso-position-horizontal-relative:page;mso-position-vertical:center;mso-position-vertical-relative:top-margin-area;mso-width-percent:1000;mso-width-relative:left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" o:allowincell="f" fillcolor="#4f81bd [3204]" stroked="f">
          <v:textbox style="mso-fit-shape-to-text:t" inset=",0,,0">
            <w:txbxContent>
              <w:p w:rsidR="00460731" w:rsidRDefault="00460731">
                <w:pPr>
                  <w:spacing w:after="0" w:line="240" w:lineRule="auto"/>
                  <w:jc w:val="right"/>
                  <w:rPr>
                    <w:color w:val="FFFFFF" w:themeColor="background1"/>
                  </w:rPr>
                </w:pPr>
              </w:p>
            </w:txbxContent>
          </v:textbox>
          <w10:wrap anchorx="page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hyphenationZone w:val="425"/>
  <w:characterSpacingControl w:val="doNotCompress"/>
  <w:hdrShapeDefaults>
    <o:shapedefaults v:ext="edit" spidmax="1239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F3967"/>
    <w:rsid w:val="00000743"/>
    <w:rsid w:val="0000490D"/>
    <w:rsid w:val="00025AD2"/>
    <w:rsid w:val="00031306"/>
    <w:rsid w:val="000345FE"/>
    <w:rsid w:val="00047F09"/>
    <w:rsid w:val="00051261"/>
    <w:rsid w:val="00055269"/>
    <w:rsid w:val="00060731"/>
    <w:rsid w:val="000635F3"/>
    <w:rsid w:val="00063AF6"/>
    <w:rsid w:val="00077292"/>
    <w:rsid w:val="000905E4"/>
    <w:rsid w:val="000B5509"/>
    <w:rsid w:val="000C231A"/>
    <w:rsid w:val="000C5ADA"/>
    <w:rsid w:val="000E1E8C"/>
    <w:rsid w:val="00106114"/>
    <w:rsid w:val="00116552"/>
    <w:rsid w:val="00164B22"/>
    <w:rsid w:val="00165A3D"/>
    <w:rsid w:val="0017298C"/>
    <w:rsid w:val="001966D7"/>
    <w:rsid w:val="001A6B2B"/>
    <w:rsid w:val="001B2F8A"/>
    <w:rsid w:val="001C69C1"/>
    <w:rsid w:val="001D17CF"/>
    <w:rsid w:val="00214621"/>
    <w:rsid w:val="00237BFD"/>
    <w:rsid w:val="00247181"/>
    <w:rsid w:val="00261D20"/>
    <w:rsid w:val="00271114"/>
    <w:rsid w:val="0027602D"/>
    <w:rsid w:val="002D344E"/>
    <w:rsid w:val="002E4813"/>
    <w:rsid w:val="002E5EFA"/>
    <w:rsid w:val="00305A39"/>
    <w:rsid w:val="00333930"/>
    <w:rsid w:val="00335B9C"/>
    <w:rsid w:val="00341C3A"/>
    <w:rsid w:val="003943FD"/>
    <w:rsid w:val="003A40DD"/>
    <w:rsid w:val="003B0CF5"/>
    <w:rsid w:val="003B4918"/>
    <w:rsid w:val="003E02E2"/>
    <w:rsid w:val="003F1D8E"/>
    <w:rsid w:val="003F2688"/>
    <w:rsid w:val="003F745F"/>
    <w:rsid w:val="00443F21"/>
    <w:rsid w:val="00460731"/>
    <w:rsid w:val="00486399"/>
    <w:rsid w:val="004935D1"/>
    <w:rsid w:val="004C0DC8"/>
    <w:rsid w:val="004C2FE4"/>
    <w:rsid w:val="004D0B3D"/>
    <w:rsid w:val="004D19B5"/>
    <w:rsid w:val="004E45EA"/>
    <w:rsid w:val="004E5778"/>
    <w:rsid w:val="005455F8"/>
    <w:rsid w:val="00545D48"/>
    <w:rsid w:val="00560F29"/>
    <w:rsid w:val="005675F8"/>
    <w:rsid w:val="005764E6"/>
    <w:rsid w:val="005834DF"/>
    <w:rsid w:val="00583BD5"/>
    <w:rsid w:val="00595521"/>
    <w:rsid w:val="005A156E"/>
    <w:rsid w:val="005B5B89"/>
    <w:rsid w:val="005B6D09"/>
    <w:rsid w:val="005B74F0"/>
    <w:rsid w:val="005E0549"/>
    <w:rsid w:val="005F039C"/>
    <w:rsid w:val="005F10A8"/>
    <w:rsid w:val="0063313C"/>
    <w:rsid w:val="006377C3"/>
    <w:rsid w:val="006379EB"/>
    <w:rsid w:val="00671F75"/>
    <w:rsid w:val="00673A80"/>
    <w:rsid w:val="00673F13"/>
    <w:rsid w:val="00680830"/>
    <w:rsid w:val="006B24F9"/>
    <w:rsid w:val="006C425B"/>
    <w:rsid w:val="006C55C2"/>
    <w:rsid w:val="006D7E9A"/>
    <w:rsid w:val="006E062D"/>
    <w:rsid w:val="006E6CF0"/>
    <w:rsid w:val="006F280E"/>
    <w:rsid w:val="00700A74"/>
    <w:rsid w:val="00700B5A"/>
    <w:rsid w:val="0070771C"/>
    <w:rsid w:val="00716F1A"/>
    <w:rsid w:val="007176BE"/>
    <w:rsid w:val="00731407"/>
    <w:rsid w:val="00745CAE"/>
    <w:rsid w:val="00757132"/>
    <w:rsid w:val="00777FF9"/>
    <w:rsid w:val="00783CE5"/>
    <w:rsid w:val="007959D7"/>
    <w:rsid w:val="007A1172"/>
    <w:rsid w:val="007D74FF"/>
    <w:rsid w:val="007F0001"/>
    <w:rsid w:val="007F3C3C"/>
    <w:rsid w:val="007F4381"/>
    <w:rsid w:val="007F58FA"/>
    <w:rsid w:val="00810CB9"/>
    <w:rsid w:val="0082774C"/>
    <w:rsid w:val="00835032"/>
    <w:rsid w:val="0087489A"/>
    <w:rsid w:val="00877182"/>
    <w:rsid w:val="008C1589"/>
    <w:rsid w:val="00901010"/>
    <w:rsid w:val="00901B49"/>
    <w:rsid w:val="00902DEC"/>
    <w:rsid w:val="00917DF6"/>
    <w:rsid w:val="0092198D"/>
    <w:rsid w:val="00925C54"/>
    <w:rsid w:val="00943F2D"/>
    <w:rsid w:val="0095364B"/>
    <w:rsid w:val="00953A24"/>
    <w:rsid w:val="009A536C"/>
    <w:rsid w:val="009B364D"/>
    <w:rsid w:val="009C5A0E"/>
    <w:rsid w:val="009E1CE3"/>
    <w:rsid w:val="009F594E"/>
    <w:rsid w:val="00A00BD6"/>
    <w:rsid w:val="00A24835"/>
    <w:rsid w:val="00A275A8"/>
    <w:rsid w:val="00A321AF"/>
    <w:rsid w:val="00A35C91"/>
    <w:rsid w:val="00A47EC3"/>
    <w:rsid w:val="00A77E05"/>
    <w:rsid w:val="00AB41E7"/>
    <w:rsid w:val="00AB5F35"/>
    <w:rsid w:val="00AC0640"/>
    <w:rsid w:val="00AC1F59"/>
    <w:rsid w:val="00AE1565"/>
    <w:rsid w:val="00AE4026"/>
    <w:rsid w:val="00AE71AA"/>
    <w:rsid w:val="00B44561"/>
    <w:rsid w:val="00B45410"/>
    <w:rsid w:val="00B61852"/>
    <w:rsid w:val="00B721D1"/>
    <w:rsid w:val="00B75D56"/>
    <w:rsid w:val="00B83370"/>
    <w:rsid w:val="00BB1E8B"/>
    <w:rsid w:val="00BC5B07"/>
    <w:rsid w:val="00BD0E0F"/>
    <w:rsid w:val="00BE0348"/>
    <w:rsid w:val="00BF50F7"/>
    <w:rsid w:val="00C0342E"/>
    <w:rsid w:val="00C064FC"/>
    <w:rsid w:val="00C37058"/>
    <w:rsid w:val="00C65A7C"/>
    <w:rsid w:val="00C70AE3"/>
    <w:rsid w:val="00C768E8"/>
    <w:rsid w:val="00C76DCF"/>
    <w:rsid w:val="00C86EF2"/>
    <w:rsid w:val="00C9523E"/>
    <w:rsid w:val="00C957CF"/>
    <w:rsid w:val="00CC72E8"/>
    <w:rsid w:val="00CD4B12"/>
    <w:rsid w:val="00CD5C98"/>
    <w:rsid w:val="00CD734F"/>
    <w:rsid w:val="00D02DB7"/>
    <w:rsid w:val="00D23FFB"/>
    <w:rsid w:val="00D337A8"/>
    <w:rsid w:val="00D35E1F"/>
    <w:rsid w:val="00D62A6E"/>
    <w:rsid w:val="00D81CC0"/>
    <w:rsid w:val="00D86588"/>
    <w:rsid w:val="00D879C5"/>
    <w:rsid w:val="00DA2BCB"/>
    <w:rsid w:val="00DC40C9"/>
    <w:rsid w:val="00DF1D74"/>
    <w:rsid w:val="00E045CA"/>
    <w:rsid w:val="00E0762C"/>
    <w:rsid w:val="00E16936"/>
    <w:rsid w:val="00E16A23"/>
    <w:rsid w:val="00E24C9D"/>
    <w:rsid w:val="00E30829"/>
    <w:rsid w:val="00E345E1"/>
    <w:rsid w:val="00E46B24"/>
    <w:rsid w:val="00E503C2"/>
    <w:rsid w:val="00E518A0"/>
    <w:rsid w:val="00E61C42"/>
    <w:rsid w:val="00E65581"/>
    <w:rsid w:val="00E66005"/>
    <w:rsid w:val="00E90B54"/>
    <w:rsid w:val="00E9591D"/>
    <w:rsid w:val="00EA03F5"/>
    <w:rsid w:val="00EA2CB7"/>
    <w:rsid w:val="00EC3CA9"/>
    <w:rsid w:val="00EC78FB"/>
    <w:rsid w:val="00ED6CE5"/>
    <w:rsid w:val="00EE4BB1"/>
    <w:rsid w:val="00EF359F"/>
    <w:rsid w:val="00EF3967"/>
    <w:rsid w:val="00F2209F"/>
    <w:rsid w:val="00F278AC"/>
    <w:rsid w:val="00F428E8"/>
    <w:rsid w:val="00F43883"/>
    <w:rsid w:val="00F47ED6"/>
    <w:rsid w:val="00F53965"/>
    <w:rsid w:val="00F657CD"/>
    <w:rsid w:val="00F70C04"/>
    <w:rsid w:val="00F910B1"/>
    <w:rsid w:val="00F943C8"/>
    <w:rsid w:val="00FA7B55"/>
    <w:rsid w:val="00FC5360"/>
    <w:rsid w:val="00FE4C84"/>
    <w:rsid w:val="00FF4B1D"/>
    <w:rsid w:val="00FF5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CB9"/>
  </w:style>
  <w:style w:type="paragraph" w:styleId="Heading1">
    <w:name w:val="heading 1"/>
    <w:basedOn w:val="Normal"/>
    <w:link w:val="Heading1Char"/>
    <w:uiPriority w:val="9"/>
    <w:qFormat/>
    <w:rsid w:val="006B24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3967"/>
    <w:rPr>
      <w:strike w:val="0"/>
      <w:dstrike w:val="0"/>
      <w:color w:val="0033FF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EF3967"/>
    <w:rPr>
      <w:b/>
      <w:bCs/>
    </w:rPr>
  </w:style>
  <w:style w:type="character" w:styleId="Emphasis">
    <w:name w:val="Emphasis"/>
    <w:basedOn w:val="DefaultParagraphFont"/>
    <w:uiPriority w:val="20"/>
    <w:qFormat/>
    <w:rsid w:val="00EF396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60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731"/>
  </w:style>
  <w:style w:type="paragraph" w:styleId="Footer">
    <w:name w:val="footer"/>
    <w:basedOn w:val="Normal"/>
    <w:link w:val="FooterChar"/>
    <w:uiPriority w:val="99"/>
    <w:unhideWhenUsed/>
    <w:rsid w:val="00460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731"/>
  </w:style>
  <w:style w:type="paragraph" w:styleId="BalloonText">
    <w:name w:val="Balloon Text"/>
    <w:basedOn w:val="Normal"/>
    <w:link w:val="BalloonTextChar"/>
    <w:uiPriority w:val="99"/>
    <w:semiHidden/>
    <w:unhideWhenUsed/>
    <w:rsid w:val="00460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73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B24F9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EF3967"/>
    <w:rPr>
      <w:strike w:val="0"/>
      <w:dstrike w:val="0"/>
      <w:color w:val="0033FF"/>
      <w:u w:val="none"/>
      <w:effect w:val="none"/>
    </w:rPr>
  </w:style>
  <w:style w:type="character" w:styleId="Fett">
    <w:name w:val="Strong"/>
    <w:basedOn w:val="Absatz-Standardschriftart"/>
    <w:uiPriority w:val="22"/>
    <w:qFormat/>
    <w:rsid w:val="00EF3967"/>
    <w:rPr>
      <w:b/>
      <w:bCs/>
    </w:rPr>
  </w:style>
  <w:style w:type="character" w:styleId="Hervorhebung">
    <w:name w:val="Emphasis"/>
    <w:basedOn w:val="Absatz-Standardschriftart"/>
    <w:uiPriority w:val="20"/>
    <w:qFormat/>
    <w:rsid w:val="00EF3967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460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0731"/>
  </w:style>
  <w:style w:type="paragraph" w:styleId="Fuzeile">
    <w:name w:val="footer"/>
    <w:basedOn w:val="Standard"/>
    <w:link w:val="FuzeileZchn"/>
    <w:uiPriority w:val="99"/>
    <w:unhideWhenUsed/>
    <w:rsid w:val="00460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07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0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07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1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55587">
          <w:marLeft w:val="-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54733">
              <w:marLeft w:val="480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draskomadzarevic@t-online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E99BA-3482-4D4C-A88A-5A239BC4B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LEBENSLAUF.docx</Template>
  <TotalTime>1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Drasko Madzarevic - Pestalozzistr. 10 - 64560 Riedstadt - Hessen - Deutschland - Telefon: 06158 185 85 28 - Handy</vt:lpstr>
      <vt:lpstr/>
    </vt:vector>
  </TitlesOfParts>
  <Company>Qualysoft Zrt.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Drasko Madzarevic - Pestalozzistr. 10 - 64560 Riedstadt - Hessen - Deutschland - Telefon: 06158 185 85 28 - Handy</dc:title>
  <dc:creator>CAVRLJ Jelena</dc:creator>
  <cp:lastModifiedBy>Draško Madžarević</cp:lastModifiedBy>
  <cp:revision>2</cp:revision>
  <cp:lastPrinted>2017-03-04T16:35:00Z</cp:lastPrinted>
  <dcterms:created xsi:type="dcterms:W3CDTF">2017-07-18T13:23:00Z</dcterms:created>
  <dcterms:modified xsi:type="dcterms:W3CDTF">2017-07-18T13:23:00Z</dcterms:modified>
</cp:coreProperties>
</file>